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D54" w:rsidRDefault="00DB3D54">
      <w:pPr>
        <w:pStyle w:val="BodyText"/>
        <w:spacing w:before="240" w:after="480" w:line="240" w:lineRule="auto"/>
        <w:jc w:val="center"/>
        <w:rPr>
          <w:b/>
          <w:bCs/>
        </w:rPr>
      </w:pPr>
      <w:r>
        <w:rPr>
          <w:b/>
          <w:bCs/>
        </w:rPr>
        <w:t xml:space="preserve">Nyúl Község Önkormányzata Képviselő-testületének </w:t>
      </w:r>
    </w:p>
    <w:p w:rsidR="00DB3D54" w:rsidRDefault="00DB3D54">
      <w:pPr>
        <w:pStyle w:val="BodyText"/>
        <w:spacing w:before="240" w:after="480" w:line="240" w:lineRule="auto"/>
        <w:jc w:val="center"/>
        <w:rPr>
          <w:b/>
          <w:bCs/>
        </w:rPr>
      </w:pPr>
      <w:r>
        <w:rPr>
          <w:b/>
          <w:bCs/>
        </w:rPr>
        <w:t>6/2024. (III.14.) önkormányzati rendelete</w:t>
      </w:r>
    </w:p>
    <w:p w:rsidR="00DB3D54" w:rsidRDefault="00DB3D54">
      <w:pPr>
        <w:pStyle w:val="BodyText"/>
        <w:spacing w:before="240" w:after="480" w:line="240" w:lineRule="auto"/>
        <w:jc w:val="center"/>
        <w:rPr>
          <w:b/>
          <w:bCs/>
        </w:rPr>
      </w:pPr>
      <w:r>
        <w:rPr>
          <w:b/>
          <w:bCs/>
        </w:rPr>
        <w:t>Az önkormányzat 2024. évi költségvetéséről</w:t>
      </w:r>
    </w:p>
    <w:p w:rsidR="00DB3D54" w:rsidRDefault="00DB3D54" w:rsidP="00045C52">
      <w:pPr>
        <w:pStyle w:val="BodyText"/>
        <w:spacing w:before="220" w:after="0" w:line="240" w:lineRule="auto"/>
        <w:jc w:val="both"/>
      </w:pPr>
      <w:r>
        <w:t>Nyúl Község Önkormányzatának Képviselő-testülete a Alaptörvény 32. cikk (2) bekezdésében meghatározott eredeti jogalkotói hatáskörében, az Alaptörvény 32. cikk (1) bekezdés f) pontjában meghatározott feladatkörében eljárva a következőket rendeli el:</w:t>
      </w:r>
    </w:p>
    <w:p w:rsidR="00DB3D54" w:rsidRDefault="00DB3D54" w:rsidP="00045C52">
      <w:pPr>
        <w:pStyle w:val="BodyText"/>
        <w:spacing w:before="280" w:after="0" w:line="240" w:lineRule="auto"/>
        <w:jc w:val="center"/>
        <w:rPr>
          <w:b/>
          <w:bCs/>
        </w:rPr>
      </w:pPr>
      <w:r>
        <w:rPr>
          <w:b/>
          <w:bCs/>
        </w:rPr>
        <w:t>A rendelet hatálya</w:t>
      </w:r>
    </w:p>
    <w:p w:rsidR="00DB3D54" w:rsidRDefault="00DB3D54" w:rsidP="00045C52">
      <w:pPr>
        <w:pStyle w:val="BodyText"/>
        <w:spacing w:before="240" w:after="240" w:line="240" w:lineRule="auto"/>
        <w:jc w:val="center"/>
        <w:rPr>
          <w:b/>
          <w:bCs/>
        </w:rPr>
      </w:pPr>
      <w:r>
        <w:rPr>
          <w:b/>
          <w:bCs/>
        </w:rPr>
        <w:t>1. §</w:t>
      </w:r>
    </w:p>
    <w:p w:rsidR="00DB3D54" w:rsidRDefault="00DB3D54" w:rsidP="00045C52">
      <w:pPr>
        <w:pStyle w:val="BodyText"/>
        <w:spacing w:after="0" w:line="240" w:lineRule="auto"/>
        <w:jc w:val="both"/>
      </w:pPr>
      <w:r>
        <w:t>A rendelet hatálya a képviselő-testületre, annak bizottságaira, a polgármesteri hivatalra és az önkormányzat irányítása alá tartozó költségvetési szervekre (intézményekre) terjed ki.</w:t>
      </w:r>
    </w:p>
    <w:p w:rsidR="00DB3D54" w:rsidRDefault="00DB3D54" w:rsidP="00045C52">
      <w:pPr>
        <w:pStyle w:val="BodyText"/>
        <w:spacing w:before="280" w:after="0" w:line="240" w:lineRule="auto"/>
        <w:jc w:val="center"/>
        <w:rPr>
          <w:b/>
          <w:bCs/>
        </w:rPr>
      </w:pPr>
      <w:r>
        <w:rPr>
          <w:b/>
          <w:bCs/>
        </w:rPr>
        <w:t>A költségvetés bevételei és kiadásai</w:t>
      </w:r>
    </w:p>
    <w:p w:rsidR="00DB3D54" w:rsidRDefault="00DB3D54" w:rsidP="00045C52">
      <w:pPr>
        <w:pStyle w:val="BodyText"/>
        <w:spacing w:before="240" w:after="240" w:line="240" w:lineRule="auto"/>
        <w:jc w:val="center"/>
        <w:rPr>
          <w:b/>
          <w:bCs/>
        </w:rPr>
      </w:pPr>
      <w:r>
        <w:rPr>
          <w:b/>
          <w:bCs/>
        </w:rPr>
        <w:t>2. §</w:t>
      </w:r>
    </w:p>
    <w:p w:rsidR="00DB3D54" w:rsidRDefault="00DB3D54" w:rsidP="00045C52">
      <w:pPr>
        <w:pStyle w:val="BodyText"/>
        <w:spacing w:after="0" w:line="240" w:lineRule="auto"/>
        <w:jc w:val="both"/>
      </w:pPr>
      <w:r>
        <w:t>(1) A képviselőtestület az önkormányzat 2024. évi költségvetését 903.475.715,- Ft költségvetési bevétellel, 987.753.145,- Ft költségvetési kiadással, 100.062.000,- Ft finanszírozási bevétellel, 15.784.570- Ft finanszírozási kiadással, 1.003.537.715,- Ft bevétellel, 1.003.537.715,- Ft kiadással állapítja meg.</w:t>
      </w:r>
    </w:p>
    <w:p w:rsidR="00DB3D54" w:rsidRDefault="00DB3D54" w:rsidP="00045C52">
      <w:pPr>
        <w:pStyle w:val="BodyText"/>
        <w:spacing w:before="240" w:after="0" w:line="240" w:lineRule="auto"/>
        <w:jc w:val="both"/>
      </w:pPr>
      <w:r>
        <w:t>(2) Az (1) bekezdésben megállapított költségvetési bevételek forrásonkénti, a költségvetési kiadások jogcímenkénti megoszlását önkormányzati szinten, továbbá a finanszírozási bevételeket és kiadásokat a rendelet 1. melléklete alapján határozza meg a képviselő-testület.</w:t>
      </w:r>
    </w:p>
    <w:p w:rsidR="00DB3D54" w:rsidRDefault="00DB3D54" w:rsidP="00045C52">
      <w:pPr>
        <w:pStyle w:val="BodyText"/>
        <w:spacing w:before="240" w:after="0" w:line="240" w:lineRule="auto"/>
        <w:jc w:val="both"/>
      </w:pPr>
      <w:r>
        <w:t>(3) A bevételek és kiadások előirányzat-csoportok, kiemelt előirányzatok és azon belül kötelező feladatok, önként vállalt feladatok, állami (államigazgatási) feladatok szerinti bontásban az 1. mellékletek szerint állapítja meg.</w:t>
      </w:r>
    </w:p>
    <w:p w:rsidR="00DB3D54" w:rsidRDefault="00DB3D54" w:rsidP="00045C52">
      <w:pPr>
        <w:pStyle w:val="BodyText"/>
        <w:spacing w:before="240" w:after="0" w:line="240" w:lineRule="auto"/>
        <w:jc w:val="both"/>
      </w:pPr>
      <w:r>
        <w:t>(4) A működési és felhalmozási bevételek és kiadások előirányzatai mérlegszerű bemutatását önkormányzati szinten a 2. mellékletek részletezik.</w:t>
      </w:r>
    </w:p>
    <w:p w:rsidR="00DB3D54" w:rsidRDefault="00DB3D54" w:rsidP="00045C52">
      <w:pPr>
        <w:pStyle w:val="BodyText"/>
        <w:spacing w:before="240" w:after="0" w:line="240" w:lineRule="auto"/>
        <w:jc w:val="both"/>
      </w:pPr>
      <w:r>
        <w:t xml:space="preserve">(5) A működési hiány belső finanszírozásának érdekében a képviselő-testület az előző év(ek) költségvetési maradványának igénybevételét rendeli el. </w:t>
      </w:r>
    </w:p>
    <w:p w:rsidR="00DB3D54" w:rsidRDefault="00DB3D54" w:rsidP="00045C52">
      <w:pPr>
        <w:pStyle w:val="BodyText"/>
        <w:spacing w:before="240" w:after="0" w:line="240" w:lineRule="auto"/>
        <w:jc w:val="both"/>
      </w:pPr>
      <w:r>
        <w:t>(6) A felhalmozási hiány finanszírozása érdekében az adott évi saját bevételek 20 %-át, de legfeljebb 10 millió forintot meghaladó fejlesztési célú adósságot keletkeztető ügylet megkötésére a Kormány hozzájárulása szükséges. Az adott évi saját bevételek 20 %-át, de legfeljebb a 10 millió forintot meg nem haladó fejlesztési célú adósságot keletkeztető ügylet esetében a hiány külső finanszírozása fejlesztési hitelből (vagy) az előző év(ek) költségvetési maradványának, vállalkozási maradványának igénybevételével történik.</w:t>
      </w:r>
    </w:p>
    <w:p w:rsidR="00DB3D54" w:rsidRDefault="00DB3D54" w:rsidP="00045C52">
      <w:pPr>
        <w:pStyle w:val="BodyText"/>
        <w:spacing w:before="280" w:after="0" w:line="240" w:lineRule="auto"/>
        <w:jc w:val="center"/>
        <w:rPr>
          <w:b/>
          <w:bCs/>
        </w:rPr>
      </w:pPr>
      <w:r>
        <w:rPr>
          <w:b/>
          <w:bCs/>
        </w:rPr>
        <w:t>A költségvetés részletezése</w:t>
      </w:r>
    </w:p>
    <w:p w:rsidR="00DB3D54" w:rsidRDefault="00DB3D54" w:rsidP="00045C52">
      <w:pPr>
        <w:pStyle w:val="BodyText"/>
        <w:spacing w:before="240" w:after="240" w:line="240" w:lineRule="auto"/>
        <w:jc w:val="center"/>
        <w:rPr>
          <w:b/>
          <w:bCs/>
        </w:rPr>
      </w:pPr>
      <w:r>
        <w:rPr>
          <w:b/>
          <w:bCs/>
        </w:rPr>
        <w:t>3. §</w:t>
      </w:r>
    </w:p>
    <w:p w:rsidR="00DB3D54" w:rsidRDefault="00DB3D54" w:rsidP="00045C52">
      <w:pPr>
        <w:pStyle w:val="BodyText"/>
        <w:spacing w:after="0" w:line="240" w:lineRule="auto"/>
        <w:jc w:val="both"/>
      </w:pPr>
      <w:r>
        <w:t>(1) A Képviselő-testület az önkormányzat 2024. évi költségvetését részletesen a következők szerint állapítja meg:</w:t>
      </w:r>
    </w:p>
    <w:p w:rsidR="00DB3D54" w:rsidRDefault="00DB3D54" w:rsidP="00045C52">
      <w:pPr>
        <w:pStyle w:val="BodyText"/>
        <w:spacing w:after="0" w:line="240" w:lineRule="auto"/>
        <w:ind w:left="580" w:hanging="560"/>
        <w:jc w:val="both"/>
      </w:pPr>
      <w:r>
        <w:rPr>
          <w:i/>
          <w:iCs/>
        </w:rPr>
        <w:t>a)</w:t>
      </w:r>
      <w:r>
        <w:tab/>
        <w:t>Az Önkormányzat adósságot keletkeztető ügyletekből és kezességvállalásokból fennálló kötelezettségei nincsenek.</w:t>
      </w:r>
    </w:p>
    <w:p w:rsidR="00DB3D54" w:rsidRDefault="00DB3D54" w:rsidP="00045C52">
      <w:pPr>
        <w:pStyle w:val="BodyText"/>
        <w:spacing w:after="0" w:line="240" w:lineRule="auto"/>
        <w:ind w:left="580" w:hanging="560"/>
        <w:jc w:val="both"/>
      </w:pPr>
      <w:r>
        <w:rPr>
          <w:i/>
          <w:iCs/>
        </w:rPr>
        <w:t>b)</w:t>
      </w:r>
      <w:r>
        <w:tab/>
        <w:t>Az Önkormányzat saját bevételeinek részletezését az adósságot keletkeztető ügyletből származó tárgyévi fizetési kötelezettség megállapításához a 3. melléklet tartalmazza.</w:t>
      </w:r>
    </w:p>
    <w:p w:rsidR="00DB3D54" w:rsidRDefault="00DB3D54" w:rsidP="00045C52">
      <w:pPr>
        <w:pStyle w:val="BodyText"/>
        <w:spacing w:after="0" w:line="240" w:lineRule="auto"/>
        <w:ind w:left="580" w:hanging="560"/>
        <w:jc w:val="both"/>
      </w:pPr>
      <w:r>
        <w:rPr>
          <w:i/>
          <w:iCs/>
        </w:rPr>
        <w:t>c)</w:t>
      </w:r>
      <w:r>
        <w:tab/>
        <w:t>Nyúl Község Önkormányzata saját bevételeinek részletezése az adósságot keletkeztető ügyletből származó tárgyévi fizetési kötelezettség megállapítását a 4. melléklet tartalmazza.</w:t>
      </w:r>
    </w:p>
    <w:p w:rsidR="00DB3D54" w:rsidRDefault="00DB3D54" w:rsidP="00045C52">
      <w:pPr>
        <w:pStyle w:val="BodyText"/>
        <w:spacing w:after="0" w:line="240" w:lineRule="auto"/>
        <w:ind w:left="580" w:hanging="560"/>
        <w:jc w:val="both"/>
      </w:pPr>
      <w:r>
        <w:rPr>
          <w:i/>
          <w:iCs/>
        </w:rPr>
        <w:t>d)</w:t>
      </w:r>
      <w:r>
        <w:tab/>
        <w:t>Az Önkormányzat 2024. évi adósságot keletkeztető fejlesztési céljai nincsenek, amit az 5. melléklet tartalmaz.</w:t>
      </w:r>
    </w:p>
    <w:p w:rsidR="00DB3D54" w:rsidRDefault="00DB3D54" w:rsidP="00045C52">
      <w:pPr>
        <w:pStyle w:val="BodyText"/>
        <w:spacing w:after="0" w:line="240" w:lineRule="auto"/>
        <w:ind w:left="580" w:hanging="560"/>
        <w:jc w:val="both"/>
      </w:pPr>
      <w:r>
        <w:rPr>
          <w:i/>
          <w:iCs/>
        </w:rPr>
        <w:t>e)</w:t>
      </w:r>
      <w:r>
        <w:tab/>
        <w:t>Az Önkormányzat költségvetésében szereplő beruházások kiadásainak beruházásonkénti részletezését a 6. melléklet szerint határozza meg.</w:t>
      </w:r>
    </w:p>
    <w:p w:rsidR="00DB3D54" w:rsidRDefault="00DB3D54" w:rsidP="00045C52">
      <w:pPr>
        <w:pStyle w:val="BodyText"/>
        <w:spacing w:after="0" w:line="240" w:lineRule="auto"/>
        <w:ind w:left="580" w:hanging="560"/>
        <w:jc w:val="both"/>
      </w:pPr>
      <w:r>
        <w:rPr>
          <w:i/>
          <w:iCs/>
        </w:rPr>
        <w:t>f)</w:t>
      </w:r>
      <w:r>
        <w:tab/>
        <w:t>Az Önkormányzat költségvetésében szereplő felújítások kiadásainak felújításonkénti részletezését a 7. melléklet szerint határozza meg.</w:t>
      </w:r>
    </w:p>
    <w:p w:rsidR="00DB3D54" w:rsidRDefault="00DB3D54" w:rsidP="00045C52">
      <w:pPr>
        <w:pStyle w:val="BodyText"/>
        <w:spacing w:after="0" w:line="240" w:lineRule="auto"/>
        <w:ind w:left="580" w:hanging="560"/>
        <w:jc w:val="both"/>
      </w:pPr>
      <w:r>
        <w:rPr>
          <w:i/>
          <w:iCs/>
        </w:rPr>
        <w:t>g)</w:t>
      </w:r>
      <w:r>
        <w:tab/>
        <w:t>Az EU-s támogatással megvalósuló programokat és projekteket az önkormányzat 8. melléklet szerint tervezetek.</w:t>
      </w:r>
    </w:p>
    <w:p w:rsidR="00DB3D54" w:rsidRDefault="00DB3D54" w:rsidP="00045C52">
      <w:pPr>
        <w:pStyle w:val="BodyText"/>
        <w:spacing w:after="0" w:line="240" w:lineRule="auto"/>
        <w:ind w:left="580" w:hanging="560"/>
        <w:jc w:val="both"/>
      </w:pPr>
      <w:r>
        <w:rPr>
          <w:i/>
          <w:iCs/>
        </w:rPr>
        <w:t>h)</w:t>
      </w:r>
      <w:r>
        <w:tab/>
        <w:t>A 2. § (1) bekezdésében megállapított bevételek és kiadások önkormányzati, polgármesteri hivatali, továbbá költségvetési szervenkénti megoszlását, és az éves (engedélyezett) létszám előirányzatot és a közfoglalkoztatottak létszámát költségvetési szervenként, feladatonként a 9. mellékletek szerint határozza meg.</w:t>
      </w:r>
    </w:p>
    <w:p w:rsidR="00DB3D54" w:rsidRDefault="00DB3D54" w:rsidP="00045C52">
      <w:pPr>
        <w:pStyle w:val="BodyText"/>
        <w:spacing w:after="0" w:line="240" w:lineRule="auto"/>
        <w:ind w:left="580" w:hanging="560"/>
        <w:jc w:val="both"/>
      </w:pPr>
      <w:r>
        <w:rPr>
          <w:i/>
          <w:iCs/>
        </w:rPr>
        <w:t>i)</w:t>
      </w:r>
      <w:r>
        <w:tab/>
        <w:t xml:space="preserve"> Az Önkormányzatnak elismert tartozásállománya nincs, az adatszolgáltató táblázat a 10. melléklet.</w:t>
      </w:r>
    </w:p>
    <w:p w:rsidR="00DB3D54" w:rsidRDefault="00DB3D54" w:rsidP="00045C52">
      <w:pPr>
        <w:pStyle w:val="BodyText"/>
        <w:spacing w:after="0" w:line="240" w:lineRule="auto"/>
        <w:ind w:left="580" w:hanging="560"/>
        <w:jc w:val="both"/>
      </w:pPr>
      <w:r>
        <w:rPr>
          <w:i/>
          <w:iCs/>
        </w:rPr>
        <w:t>j)</w:t>
      </w:r>
      <w:r>
        <w:tab/>
        <w:t xml:space="preserve"> A tájékoztató táblázatokat a 11. melléklet tartalmazza.</w:t>
      </w:r>
    </w:p>
    <w:p w:rsidR="00DB3D54" w:rsidRDefault="00DB3D54" w:rsidP="00045C52">
      <w:pPr>
        <w:pStyle w:val="BodyText"/>
        <w:spacing w:before="240" w:after="0" w:line="240" w:lineRule="auto"/>
        <w:jc w:val="both"/>
      </w:pPr>
      <w:r>
        <w:t>(2) Az Önkormányzat a kiadások között 12.000.000,-Ft általános tartalékot állapít meg.</w:t>
      </w:r>
    </w:p>
    <w:p w:rsidR="00DB3D54" w:rsidRDefault="00DB3D54" w:rsidP="00045C52">
      <w:pPr>
        <w:pStyle w:val="BodyText"/>
        <w:spacing w:before="240" w:after="0" w:line="240" w:lineRule="auto"/>
        <w:jc w:val="both"/>
      </w:pPr>
      <w:r>
        <w:t xml:space="preserve">(3) Az Önkormányzat 2024. </w:t>
      </w:r>
      <w:r w:rsidRPr="00F35BF1">
        <w:t>január</w:t>
      </w:r>
      <w:r>
        <w:t xml:space="preserve"> 1. napjától, 2024. december 31. napjáig a Polgármesteri Hivatalnál foglalkoztatott közszolgálati alkalmazottak illetményalapját 75.000,- Ft-ban állapítja meg.</w:t>
      </w:r>
    </w:p>
    <w:p w:rsidR="00DB3D54" w:rsidRDefault="00DB3D54" w:rsidP="00045C52">
      <w:pPr>
        <w:pStyle w:val="BodyText"/>
        <w:spacing w:before="240" w:after="0" w:line="240" w:lineRule="auto"/>
        <w:jc w:val="both"/>
      </w:pPr>
      <w:r>
        <w:t xml:space="preserve">(4) A cafetéria juttatás összege munkajogi foglalkoztatottak és közalkalmazottak esetében nettó 200.000,-Ft/év/8órás fő, </w:t>
      </w:r>
      <w:r w:rsidRPr="00F35BF1">
        <w:t>köztisztviselők és a polgármester</w:t>
      </w:r>
      <w:r>
        <w:t xml:space="preserve"> esetében a (3) bekezdés szerinti illetményalap ötszöröse/év/8órás fő nettóként.</w:t>
      </w:r>
    </w:p>
    <w:p w:rsidR="00DB3D54" w:rsidRDefault="00DB3D54" w:rsidP="00045C52">
      <w:pPr>
        <w:pStyle w:val="BodyText"/>
        <w:spacing w:before="280" w:after="0" w:line="240" w:lineRule="auto"/>
        <w:jc w:val="center"/>
        <w:rPr>
          <w:b/>
          <w:bCs/>
        </w:rPr>
      </w:pPr>
      <w:r>
        <w:rPr>
          <w:b/>
          <w:bCs/>
        </w:rPr>
        <w:t>A költségvetés végrehajtásának szabályai</w:t>
      </w:r>
    </w:p>
    <w:p w:rsidR="00DB3D54" w:rsidRDefault="00DB3D54" w:rsidP="00045C52">
      <w:pPr>
        <w:pStyle w:val="BodyText"/>
        <w:spacing w:before="240" w:after="240" w:line="240" w:lineRule="auto"/>
        <w:jc w:val="center"/>
        <w:rPr>
          <w:b/>
          <w:bCs/>
        </w:rPr>
      </w:pPr>
      <w:r>
        <w:rPr>
          <w:b/>
          <w:bCs/>
        </w:rPr>
        <w:t>4. §</w:t>
      </w:r>
    </w:p>
    <w:p w:rsidR="00DB3D54" w:rsidRDefault="00DB3D54" w:rsidP="00045C52">
      <w:pPr>
        <w:pStyle w:val="BodyText"/>
        <w:spacing w:after="0" w:line="240" w:lineRule="auto"/>
        <w:jc w:val="both"/>
      </w:pPr>
      <w:r>
        <w:t>(1) Az önkormányzati szintű költségvetés végrehajtásáért a polgármester, a könyvvezetéssel kapcsolatos feladatok ellátásáért a jegyző a felelős.</w:t>
      </w:r>
    </w:p>
    <w:p w:rsidR="00DB3D54" w:rsidRDefault="00DB3D54" w:rsidP="00045C52">
      <w:pPr>
        <w:pStyle w:val="BodyText"/>
        <w:spacing w:before="240" w:after="0" w:line="240" w:lineRule="auto"/>
        <w:jc w:val="both"/>
      </w:pPr>
      <w:r>
        <w:t>(2) Az Önkormányzat gazdálkodásának biztonságáért a képviselő-testület, a gazdálkodás szabályszerűségéért a polgármester felelős.</w:t>
      </w:r>
    </w:p>
    <w:p w:rsidR="00DB3D54" w:rsidRDefault="00DB3D54" w:rsidP="00045C52">
      <w:pPr>
        <w:pStyle w:val="BodyText"/>
        <w:spacing w:before="240" w:after="0" w:line="240" w:lineRule="auto"/>
        <w:jc w:val="both"/>
      </w:pPr>
      <w:r>
        <w:t>(3) A költségvetési hiány csökkentése érdekében évközben folyamatosan figyelemmel kell kísérni a kiadások csökkentésének és a bevételek növelésének lehetőségeit.</w:t>
      </w:r>
    </w:p>
    <w:p w:rsidR="00DB3D54" w:rsidRDefault="00DB3D54" w:rsidP="00045C52">
      <w:pPr>
        <w:pStyle w:val="BodyText"/>
        <w:spacing w:before="240" w:after="0" w:line="240" w:lineRule="auto"/>
        <w:jc w:val="both"/>
      </w:pPr>
      <w:r>
        <w:t>(4) A költségvetési szerveknél a jutalmazásra fordítható és kifizethető összeg nem haladhatja meg a rendszeres személyi juttatások előirányzatának 10%-át. Ennek fedezetére a személyi juttatások évközi megtakarítása és a személyi juttatások előirányzatának növelésére fordítható forrás szolgálhat.</w:t>
      </w:r>
    </w:p>
    <w:p w:rsidR="00DB3D54" w:rsidRDefault="00DB3D54" w:rsidP="00045C52">
      <w:pPr>
        <w:pStyle w:val="BodyText"/>
        <w:spacing w:before="240" w:after="0" w:line="240" w:lineRule="auto"/>
        <w:jc w:val="both"/>
      </w:pPr>
      <w:r>
        <w:t>(5) Az önkormányzat és az önkormányzat irányítása alá tartozó költségvetési szerv állományába tartozó személy részére megbízási díj vagy más szerződés alapján díjazás a munkaköri leírása szerint számára előírható feladatra nem fizethető. Más esetben díjfizetésére a feladatra vonatkozóan előzetesen írásban kötött szerződés az Ávr. és a belső szabályzat szabályai szerint igazolt teljesítése után kerülhet sor. A szerződésben ki kell kötni, hogy a díj kizárólag abban az esetben illeti meg a költségvetési szerv állományába tartozó személyt, ha a szerződésben rögzített feladat mellett a munkakörébe tartozó feladatainak is maradéktalanul eleget tett.</w:t>
      </w:r>
    </w:p>
    <w:p w:rsidR="00DB3D54" w:rsidRDefault="00DB3D54" w:rsidP="00045C52">
      <w:pPr>
        <w:pStyle w:val="BodyText"/>
        <w:spacing w:before="240" w:after="0" w:line="240" w:lineRule="auto"/>
        <w:jc w:val="both"/>
      </w:pPr>
      <w:r>
        <w:t>(6) Amennyiben a költségvetési szerv harminc napon túli, lejárt esedékességű elismert tartozásállományának mértéke két egymást követő hónapban eléri az éves eredeti kiadási előirányzatának 10%-át vagy a százötven millió forintot, az irányító szerv a költségvetési szervhez önkormányzati biztost jelöl ki.</w:t>
      </w:r>
    </w:p>
    <w:p w:rsidR="00DB3D54" w:rsidRDefault="00DB3D54" w:rsidP="00045C52">
      <w:pPr>
        <w:pStyle w:val="BodyText"/>
        <w:spacing w:before="240" w:after="0" w:line="240" w:lineRule="auto"/>
        <w:jc w:val="both"/>
      </w:pPr>
      <w:r>
        <w:br w:type="page"/>
        <w:t>(7) A költségvetési szerv vezetője köteles a tartozásállományról adatot szolgáltatni. A költségvetési szerv az általa lejárt esedékességű elismert tartozásállomány tekintetében – nemleges adat esetén is – havonta a tárgyhó 25-i állapotnak megfelelően a tárgyhónapot követő hó 5-ig az önkormányzat jegyzője részére köteles adatszolgáltatást teljesíteni.</w:t>
      </w:r>
    </w:p>
    <w:p w:rsidR="00DB3D54" w:rsidRDefault="00DB3D54" w:rsidP="00045C52">
      <w:pPr>
        <w:pStyle w:val="BodyText"/>
        <w:spacing w:before="240" w:after="0" w:line="240" w:lineRule="auto"/>
        <w:jc w:val="both"/>
      </w:pPr>
      <w:r>
        <w:t>(8) Kiegészítő támogatás igényléséről a működőképességet veszélyeztető helyzet esetében a polgármester gondoskodik, külön képviselő-testületi döntés alapján.</w:t>
      </w:r>
    </w:p>
    <w:p w:rsidR="00DB3D54" w:rsidRDefault="00DB3D54" w:rsidP="00045C52">
      <w:pPr>
        <w:pStyle w:val="BodyText"/>
        <w:spacing w:before="240" w:after="0" w:line="240" w:lineRule="auto"/>
        <w:jc w:val="both"/>
      </w:pPr>
      <w:r>
        <w:t>(9) A finanszírozási bevételekkel és kiadásokkal kapcsolatos hatásköröket a Képviselő-testület gyakorolja.</w:t>
      </w:r>
    </w:p>
    <w:p w:rsidR="00DB3D54" w:rsidRDefault="00DB3D54" w:rsidP="00045C52">
      <w:pPr>
        <w:pStyle w:val="BodyText"/>
        <w:spacing w:before="280" w:after="0" w:line="240" w:lineRule="auto"/>
        <w:jc w:val="center"/>
        <w:rPr>
          <w:b/>
          <w:bCs/>
        </w:rPr>
      </w:pPr>
      <w:r>
        <w:rPr>
          <w:b/>
          <w:bCs/>
        </w:rPr>
        <w:t>Az előirányzatok módosítása</w:t>
      </w:r>
    </w:p>
    <w:p w:rsidR="00DB3D54" w:rsidRDefault="00DB3D54" w:rsidP="00045C52">
      <w:pPr>
        <w:pStyle w:val="BodyText"/>
        <w:spacing w:before="240" w:after="240" w:line="240" w:lineRule="auto"/>
        <w:jc w:val="center"/>
        <w:rPr>
          <w:b/>
          <w:bCs/>
        </w:rPr>
      </w:pPr>
      <w:r>
        <w:rPr>
          <w:b/>
          <w:bCs/>
        </w:rPr>
        <w:t>5. §</w:t>
      </w:r>
    </w:p>
    <w:p w:rsidR="00DB3D54" w:rsidRDefault="00DB3D54" w:rsidP="00045C52">
      <w:pPr>
        <w:pStyle w:val="BodyText"/>
        <w:spacing w:after="0" w:line="240" w:lineRule="auto"/>
        <w:jc w:val="both"/>
      </w:pPr>
      <w:r>
        <w:t>(1) Az Önkormányzat bevételeinek és kiadásainak módosításáról, a kiadási előirányzatok közötti átcsoportosításról a képviselő-testület dönt.</w:t>
      </w:r>
    </w:p>
    <w:p w:rsidR="00DB3D54" w:rsidRDefault="00DB3D54" w:rsidP="00045C52">
      <w:pPr>
        <w:pStyle w:val="BodyText"/>
        <w:spacing w:before="240" w:after="0" w:line="240" w:lineRule="auto"/>
        <w:jc w:val="both"/>
      </w:pPr>
      <w:r>
        <w:t>(2) Az előirányzatok közötti átcsoportosítás jogát 5.000.000,- Ft összeghatárig – mely esetenként nem haladhatja meg az 500.000,- Ft összeghatárt – a polgármesterre átruházza.</w:t>
      </w:r>
    </w:p>
    <w:p w:rsidR="00DB3D54" w:rsidRDefault="00DB3D54" w:rsidP="00045C52">
      <w:pPr>
        <w:pStyle w:val="BodyText"/>
        <w:spacing w:before="240" w:after="0" w:line="240" w:lineRule="auto"/>
        <w:jc w:val="both"/>
      </w:pPr>
      <w:r>
        <w:t>(3) A polgármester a saját hatáskörben végrehajtott módosításokról, átcsoportosításokról negyedévente köteles beszámolni, s költségvetés módosítására egyidejűleg javaslatot tenni. Az átruházott hatáskörű előirányzat-módosítási jogkör 2024. december 31-ig gyakorolható.</w:t>
      </w:r>
    </w:p>
    <w:p w:rsidR="00DB3D54" w:rsidRDefault="00DB3D54" w:rsidP="00045C52">
      <w:pPr>
        <w:pStyle w:val="BodyText"/>
        <w:spacing w:before="240" w:after="0" w:line="240" w:lineRule="auto"/>
        <w:jc w:val="both"/>
      </w:pPr>
      <w:r>
        <w:t>(4) A költségvetési szerv a költségvetése kiemelt előirányzatai és a kiemelt előirányzaton belüli rovatok között átcsoportosítást hajthat végre.</w:t>
      </w:r>
    </w:p>
    <w:p w:rsidR="00DB3D54" w:rsidRDefault="00DB3D54" w:rsidP="00045C52">
      <w:pPr>
        <w:pStyle w:val="BodyText"/>
        <w:spacing w:before="240" w:after="0" w:line="240" w:lineRule="auto"/>
        <w:jc w:val="both"/>
      </w:pPr>
      <w:r>
        <w:t>(5) A képviselő-testület legkésőbb az éves költségvetési beszámoló elkészítésének határidejéig, december 31-ei hatállyal módosítja a költségvetési rendeletét. Ha év közben az Országgyűlés – a helyi önkormányzatot érintő módon – a hozzájárulások, támogatások előirányzatait zárolja, azokat csökkenti, törli, az intézkedés kihirdetését követően haladéktalanul a Képviselő-testület elé kell terjeszteni a költségvetési rendelet módosítását.</w:t>
      </w:r>
    </w:p>
    <w:p w:rsidR="00DB3D54" w:rsidRDefault="00DB3D54" w:rsidP="00045C52">
      <w:pPr>
        <w:pStyle w:val="BodyText"/>
        <w:spacing w:before="240" w:after="0" w:line="240" w:lineRule="auto"/>
        <w:jc w:val="both"/>
      </w:pPr>
      <w:r>
        <w:t>(6) Amennyiben az önkormányzat év közben a költségvetési rendelet készítésekor nem ismert többletbevételhez jut, vagy bevételei a tervezettől elmaradnak, arról a polgármester a képviselő-testületet tájékoztatja.</w:t>
      </w:r>
    </w:p>
    <w:p w:rsidR="00DB3D54" w:rsidRDefault="00DB3D54" w:rsidP="00045C52">
      <w:pPr>
        <w:pStyle w:val="BodyText"/>
        <w:spacing w:before="240" w:after="0" w:line="240" w:lineRule="auto"/>
        <w:jc w:val="both"/>
      </w:pPr>
      <w:r>
        <w:t>(7) A képviselő-testület által jóváhagyott kiemelt előirányzatokat valamennyi költségvetési szerv köteles betartani. Az előirányzat túllépés fegyelmi felelősséget von maga után.</w:t>
      </w:r>
    </w:p>
    <w:p w:rsidR="00DB3D54" w:rsidRDefault="00DB3D54" w:rsidP="00045C52">
      <w:pPr>
        <w:pStyle w:val="BodyText"/>
        <w:spacing w:before="280" w:after="0" w:line="240" w:lineRule="auto"/>
        <w:jc w:val="center"/>
        <w:rPr>
          <w:b/>
          <w:bCs/>
        </w:rPr>
      </w:pPr>
      <w:r>
        <w:rPr>
          <w:b/>
          <w:bCs/>
        </w:rPr>
        <w:t>A gazdálkodás szabályai</w:t>
      </w:r>
    </w:p>
    <w:p w:rsidR="00DB3D54" w:rsidRDefault="00DB3D54" w:rsidP="00045C52">
      <w:pPr>
        <w:pStyle w:val="BodyText"/>
        <w:spacing w:before="240" w:after="240" w:line="240" w:lineRule="auto"/>
        <w:jc w:val="center"/>
        <w:rPr>
          <w:b/>
          <w:bCs/>
        </w:rPr>
      </w:pPr>
      <w:r>
        <w:rPr>
          <w:b/>
          <w:bCs/>
        </w:rPr>
        <w:t>6. §</w:t>
      </w:r>
    </w:p>
    <w:p w:rsidR="00DB3D54" w:rsidRDefault="00DB3D54" w:rsidP="00045C52">
      <w:pPr>
        <w:pStyle w:val="BodyText"/>
        <w:spacing w:after="0" w:line="240" w:lineRule="auto"/>
        <w:jc w:val="both"/>
      </w:pPr>
      <w:r>
        <w:t>(1) A költségvetési szervek rendeletben meghatározott bevételi és kiadási előirányzatai felett az intézmények vezetői előirányzat-felhasználási jogkörrel rendelkeznek.</w:t>
      </w:r>
    </w:p>
    <w:p w:rsidR="00DB3D54" w:rsidRDefault="00DB3D54" w:rsidP="00045C52">
      <w:pPr>
        <w:pStyle w:val="BodyText"/>
        <w:spacing w:before="240" w:after="0" w:line="240" w:lineRule="auto"/>
        <w:jc w:val="both"/>
      </w:pPr>
      <w:r>
        <w:t>(2) Valamennyi költségvetési szerv vezetője köteles belső szabályzatban rögzíteni a működéshez, gazdálkodáshoz kapcsolódóan a gazdálkodás vitelét meghatározó szabályokat, a mindenkor érvényes központi szabályozás figyelembevételével, illetve a szükséges módosításokat végrehajtani. A szabályozásbeli hiányosságért, a felelősség a mindenkori intézményvezetőt terheli.</w:t>
      </w:r>
    </w:p>
    <w:p w:rsidR="00DB3D54" w:rsidRPr="004E676B" w:rsidRDefault="00DB3D54" w:rsidP="00045C52">
      <w:pPr>
        <w:pStyle w:val="BodyText"/>
        <w:spacing w:before="240" w:after="0" w:line="240" w:lineRule="auto"/>
        <w:jc w:val="both"/>
      </w:pPr>
      <w:r>
        <w:t>(3) A polgármesteri (önkormányzati) hivatal, valamint a költségvetési szervek az évközi előirányzat-</w:t>
      </w:r>
      <w:r w:rsidRPr="004E676B">
        <w:t>módosításokról a jegyző által elrendelt formában kötelesek naprakész nyilvántartást vezetni.</w:t>
      </w:r>
    </w:p>
    <w:p w:rsidR="00DB3D54" w:rsidRPr="004E676B" w:rsidRDefault="00DB3D54" w:rsidP="00045C52">
      <w:pPr>
        <w:pStyle w:val="BodyText"/>
        <w:spacing w:before="240" w:after="0" w:line="240" w:lineRule="auto"/>
        <w:jc w:val="both"/>
      </w:pPr>
      <w:r w:rsidRPr="004E676B">
        <w:t xml:space="preserve">(4) Az önkormányzat azon szervezet, egyesület részére, amelynek a költségvetésben legalább 5.000.000,- Ft támogatást állapított meg, a támogatás összegét negyedévente – elszámolást követően – fizeti ki. </w:t>
      </w:r>
    </w:p>
    <w:p w:rsidR="00DB3D54" w:rsidRPr="003276B4" w:rsidRDefault="00DB3D54" w:rsidP="00045C52">
      <w:pPr>
        <w:pStyle w:val="BodyText"/>
        <w:spacing w:before="240" w:after="0" w:line="240" w:lineRule="auto"/>
        <w:jc w:val="both"/>
        <w:rPr>
          <w:strike/>
          <w:color w:val="FF0000"/>
        </w:rPr>
      </w:pPr>
    </w:p>
    <w:p w:rsidR="00DB3D54" w:rsidRDefault="00DB3D54" w:rsidP="00045C52">
      <w:pPr>
        <w:pStyle w:val="BodyText"/>
        <w:spacing w:before="280" w:after="0" w:line="240" w:lineRule="auto"/>
        <w:jc w:val="center"/>
        <w:rPr>
          <w:b/>
          <w:bCs/>
        </w:rPr>
      </w:pPr>
      <w:r>
        <w:rPr>
          <w:b/>
          <w:bCs/>
        </w:rPr>
        <w:t>A költségvetés végrehajtásának ellenőrzése</w:t>
      </w:r>
    </w:p>
    <w:p w:rsidR="00DB3D54" w:rsidRDefault="00DB3D54" w:rsidP="00045C52">
      <w:pPr>
        <w:pStyle w:val="BodyText"/>
        <w:spacing w:before="240" w:after="240" w:line="240" w:lineRule="auto"/>
        <w:jc w:val="center"/>
        <w:rPr>
          <w:b/>
          <w:bCs/>
        </w:rPr>
      </w:pPr>
      <w:r>
        <w:rPr>
          <w:b/>
          <w:bCs/>
        </w:rPr>
        <w:t>7. §</w:t>
      </w:r>
    </w:p>
    <w:p w:rsidR="00DB3D54" w:rsidRDefault="00DB3D54" w:rsidP="00045C52">
      <w:pPr>
        <w:pStyle w:val="BodyText"/>
        <w:spacing w:after="0" w:line="240" w:lineRule="auto"/>
        <w:jc w:val="both"/>
      </w:pPr>
      <w:r>
        <w:t>(1) Az önkormányzati költségvetési szervek ellenőrzése a belső kontrollrendszer keretében valósul meg, melynek létrehozásáért, működtetésért és továbbfejlesztéséért az önkormányzat esetében a jegyző, az intézmények esetében az intézményvezető felelős.</w:t>
      </w:r>
    </w:p>
    <w:p w:rsidR="00DB3D54" w:rsidRDefault="00DB3D54" w:rsidP="00045C52">
      <w:pPr>
        <w:pStyle w:val="BodyText"/>
        <w:spacing w:before="240" w:after="0" w:line="240" w:lineRule="auto"/>
        <w:jc w:val="both"/>
      </w:pPr>
      <w:r>
        <w:t>(2) Az Önkormányzat a belső ellenőrzés kialakításáról a Győri Többcélú Kistérségi Társulás útján gondoskodik. A megfelelő működtetésről és a függetlenség biztosításáról a jegyző köteles gondoskodni.</w:t>
      </w:r>
    </w:p>
    <w:p w:rsidR="00DB3D54" w:rsidRDefault="00DB3D54">
      <w:pPr>
        <w:pStyle w:val="BodyText"/>
        <w:spacing w:before="240" w:after="240" w:line="240" w:lineRule="auto"/>
        <w:jc w:val="center"/>
        <w:rPr>
          <w:b/>
          <w:bCs/>
        </w:rPr>
      </w:pPr>
      <w:r>
        <w:rPr>
          <w:b/>
          <w:bCs/>
        </w:rPr>
        <w:t>9. §</w:t>
      </w:r>
    </w:p>
    <w:p w:rsidR="00DB3D54" w:rsidRDefault="00DB3D54">
      <w:pPr>
        <w:pStyle w:val="BodyText"/>
        <w:spacing w:after="0" w:line="240" w:lineRule="auto"/>
        <w:jc w:val="both"/>
      </w:pPr>
      <w:r>
        <w:br w:type="page"/>
      </w:r>
    </w:p>
    <w:p w:rsidR="00DB3D54" w:rsidRDefault="00DB3D54">
      <w:pPr>
        <w:jc w:val="both"/>
      </w:pPr>
    </w:p>
    <w:p w:rsidR="00DB3D54" w:rsidRDefault="00DB3D54">
      <w:pPr>
        <w:pStyle w:val="BodyText"/>
        <w:spacing w:after="0"/>
        <w:jc w:val="center"/>
      </w:pPr>
    </w:p>
    <w:p w:rsidR="00DB3D54" w:rsidRDefault="00DB3D54">
      <w:pPr>
        <w:pStyle w:val="BodyText"/>
        <w:spacing w:after="159" w:line="240" w:lineRule="auto"/>
        <w:ind w:left="159" w:right="159"/>
        <w:jc w:val="center"/>
      </w:pPr>
      <w:r>
        <w:t>Általános indokolás</w:t>
      </w:r>
    </w:p>
    <w:p w:rsidR="00DB3D54" w:rsidRDefault="00DB3D54">
      <w:pPr>
        <w:pStyle w:val="BodyText"/>
        <w:spacing w:before="159" w:after="159" w:line="240" w:lineRule="auto"/>
        <w:ind w:left="159" w:right="159"/>
        <w:jc w:val="both"/>
      </w:pPr>
      <w:r>
        <w:t>Nyúl Község Önkormányzatának Képviselő testülete az Alaptörvény 32. cikk (2) bekezdésében meghatározott eredeti jogalkotói hatáskörében, az Alaptörvény 32. cikk (1) bekezdés f) pontjában meghatározott feladatkörében eljárva rendelte el az önkormányzat 2024. évi költségvetését.</w:t>
      </w:r>
    </w:p>
    <w:sectPr w:rsidR="00DB3D54" w:rsidSect="00397C0F">
      <w:footerReference w:type="default" r:id="rId7"/>
      <w:pgSz w:w="11906" w:h="16838"/>
      <w:pgMar w:top="1134" w:right="1134" w:bottom="1693" w:left="1134" w:header="0" w:footer="1134" w:gutter="0"/>
      <w:cols w:space="708"/>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D54" w:rsidRDefault="00DB3D54">
      <w:r>
        <w:separator/>
      </w:r>
    </w:p>
  </w:endnote>
  <w:endnote w:type="continuationSeparator" w:id="0">
    <w:p w:rsidR="00DB3D54" w:rsidRDefault="00DB3D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Noto Sans CJK SC Regular">
    <w:panose1 w:val="00000000000000000000"/>
    <w:charset w:val="00"/>
    <w:family w:val="roman"/>
    <w:notTrueType/>
    <w:pitch w:val="default"/>
    <w:sig w:usb0="00000003" w:usb1="00000000" w:usb2="00000000" w:usb3="00000000" w:csb0="00000001" w:csb1="00000000"/>
  </w:font>
  <w:font w:name="FreeSans">
    <w:altName w:val="Cambria"/>
    <w:panose1 w:val="00000000000000000000"/>
    <w:charset w:val="00"/>
    <w:family w:val="roman"/>
    <w:notTrueType/>
    <w:pitch w:val="default"/>
    <w:sig w:usb0="00000003" w:usb1="00000000" w:usb2="00000000" w:usb3="00000000" w:csb0="00000001" w:csb1="00000000"/>
  </w:font>
  <w:font w:name="Liberation Sans">
    <w:altName w:val="Arial"/>
    <w:panose1 w:val="00000000000000000000"/>
    <w:charset w:val="EE"/>
    <w:family w:val="swiss"/>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OpenSymbol">
    <w:altName w:val="Arial Unicode MS"/>
    <w:panose1 w:val="05010000000000000000"/>
    <w:charset w:val="00"/>
    <w:family w:val="auto"/>
    <w:pitch w:val="variable"/>
    <w:sig w:usb0="800000AF" w:usb1="1001ECE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D54" w:rsidRDefault="00DB3D54">
    <w:pPr>
      <w:pStyle w:val="Footer"/>
      <w:jc w:val="center"/>
    </w:pPr>
    <w:fldSimple w:instr="PAGE">
      <w:r>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D54" w:rsidRDefault="00DB3D54">
      <w:r>
        <w:separator/>
      </w:r>
    </w:p>
  </w:footnote>
  <w:footnote w:type="continuationSeparator" w:id="0">
    <w:p w:rsidR="00DB3D54" w:rsidRDefault="00DB3D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E1054D"/>
    <w:multiLevelType w:val="multilevel"/>
    <w:tmpl w:val="0E6CBFD8"/>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4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1C65"/>
    <w:rsid w:val="00045C52"/>
    <w:rsid w:val="000F11C7"/>
    <w:rsid w:val="00144D0D"/>
    <w:rsid w:val="00184E8E"/>
    <w:rsid w:val="002B1B7D"/>
    <w:rsid w:val="002C76A9"/>
    <w:rsid w:val="003276B4"/>
    <w:rsid w:val="003740DD"/>
    <w:rsid w:val="00397C0F"/>
    <w:rsid w:val="00421B12"/>
    <w:rsid w:val="00437AAA"/>
    <w:rsid w:val="004E4078"/>
    <w:rsid w:val="004E676B"/>
    <w:rsid w:val="005946D7"/>
    <w:rsid w:val="00630B9E"/>
    <w:rsid w:val="00634104"/>
    <w:rsid w:val="006610F0"/>
    <w:rsid w:val="006A0AAE"/>
    <w:rsid w:val="006E02C5"/>
    <w:rsid w:val="00792853"/>
    <w:rsid w:val="007B25A9"/>
    <w:rsid w:val="008402D4"/>
    <w:rsid w:val="00886F11"/>
    <w:rsid w:val="00911C65"/>
    <w:rsid w:val="00914B75"/>
    <w:rsid w:val="009A4598"/>
    <w:rsid w:val="00A3737B"/>
    <w:rsid w:val="00A87EDA"/>
    <w:rsid w:val="00AD4B80"/>
    <w:rsid w:val="00C41128"/>
    <w:rsid w:val="00C45D32"/>
    <w:rsid w:val="00C67441"/>
    <w:rsid w:val="00CC17FD"/>
    <w:rsid w:val="00D0303D"/>
    <w:rsid w:val="00D2692E"/>
    <w:rsid w:val="00D554D9"/>
    <w:rsid w:val="00D90577"/>
    <w:rsid w:val="00DA13D0"/>
    <w:rsid w:val="00DA53EA"/>
    <w:rsid w:val="00DB3D54"/>
    <w:rsid w:val="00E62979"/>
    <w:rsid w:val="00E83D65"/>
    <w:rsid w:val="00F35BF1"/>
    <w:rsid w:val="00F87030"/>
    <w:rsid w:val="00FB118A"/>
    <w:rsid w:val="00FC210D"/>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Regular" w:hAnsi="Liberation Serif" w:cs="FreeSans"/>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128"/>
    <w:pPr>
      <w:suppressAutoHyphens/>
    </w:pPr>
    <w:rPr>
      <w:rFonts w:ascii="Times New Roman" w:hAnsi="Times New Roman"/>
      <w:kern w:val="2"/>
      <w:sz w:val="24"/>
      <w:szCs w:val="24"/>
      <w:lang w:eastAsia="zh-CN" w:bidi="hi-IN"/>
    </w:rPr>
  </w:style>
  <w:style w:type="paragraph" w:styleId="Heading1">
    <w:name w:val="heading 1"/>
    <w:basedOn w:val="Cmsor"/>
    <w:next w:val="BodyText"/>
    <w:link w:val="Heading1Char"/>
    <w:uiPriority w:val="99"/>
    <w:qFormat/>
    <w:rsid w:val="00C41128"/>
    <w:pPr>
      <w:numPr>
        <w:numId w:val="1"/>
      </w:numPr>
      <w:outlineLvl w:val="0"/>
    </w:pPr>
    <w:rPr>
      <w:b/>
      <w:bCs/>
      <w:sz w:val="36"/>
      <w:szCs w:val="36"/>
    </w:rPr>
  </w:style>
  <w:style w:type="paragraph" w:styleId="Heading2">
    <w:name w:val="heading 2"/>
    <w:basedOn w:val="Cmsor"/>
    <w:next w:val="BodyText"/>
    <w:link w:val="Heading2Char"/>
    <w:uiPriority w:val="99"/>
    <w:qFormat/>
    <w:rsid w:val="00C41128"/>
    <w:pPr>
      <w:numPr>
        <w:ilvl w:val="1"/>
        <w:numId w:val="1"/>
      </w:numPr>
      <w:spacing w:before="200"/>
      <w:outlineLvl w:val="1"/>
    </w:pPr>
    <w:rPr>
      <w:b/>
      <w:bCs/>
      <w:sz w:val="32"/>
      <w:szCs w:val="32"/>
    </w:rPr>
  </w:style>
  <w:style w:type="paragraph" w:styleId="Heading3">
    <w:name w:val="heading 3"/>
    <w:basedOn w:val="Cmsor"/>
    <w:next w:val="BodyText"/>
    <w:link w:val="Heading3Char"/>
    <w:uiPriority w:val="99"/>
    <w:qFormat/>
    <w:rsid w:val="00C41128"/>
    <w:pPr>
      <w:numPr>
        <w:ilvl w:val="2"/>
        <w:numId w:val="1"/>
      </w:numPr>
      <w:spacing w:before="140"/>
      <w:outlineLvl w:val="2"/>
    </w:pPr>
    <w:rPr>
      <w:b/>
      <w:bCs/>
    </w:rPr>
  </w:style>
  <w:style w:type="paragraph" w:styleId="Heading4">
    <w:name w:val="heading 4"/>
    <w:basedOn w:val="Cmsor"/>
    <w:next w:val="BodyText"/>
    <w:link w:val="Heading4Char"/>
    <w:uiPriority w:val="99"/>
    <w:qFormat/>
    <w:rsid w:val="00C41128"/>
    <w:pPr>
      <w:numPr>
        <w:ilvl w:val="3"/>
        <w:numId w:val="1"/>
      </w:numPr>
      <w:spacing w:before="120"/>
      <w:outlineLvl w:val="3"/>
    </w:pPr>
    <w:rPr>
      <w:b/>
      <w:bCs/>
      <w:i/>
      <w:iCs/>
      <w:sz w:val="27"/>
      <w:szCs w:val="27"/>
    </w:rPr>
  </w:style>
  <w:style w:type="paragraph" w:styleId="Heading5">
    <w:name w:val="heading 5"/>
    <w:basedOn w:val="Cmsor"/>
    <w:next w:val="BodyText"/>
    <w:link w:val="Heading5Char"/>
    <w:uiPriority w:val="99"/>
    <w:qFormat/>
    <w:rsid w:val="00C41128"/>
    <w:pPr>
      <w:numPr>
        <w:ilvl w:val="4"/>
        <w:numId w:val="1"/>
      </w:numPr>
      <w:spacing w:before="120" w:after="60"/>
      <w:outlineLvl w:val="4"/>
    </w:pPr>
    <w:rPr>
      <w:b/>
      <w:bCs/>
      <w:sz w:val="24"/>
      <w:szCs w:val="24"/>
    </w:rPr>
  </w:style>
  <w:style w:type="paragraph" w:styleId="Heading6">
    <w:name w:val="heading 6"/>
    <w:basedOn w:val="Cmsor"/>
    <w:next w:val="BodyText"/>
    <w:link w:val="Heading6Char"/>
    <w:uiPriority w:val="99"/>
    <w:qFormat/>
    <w:rsid w:val="00C41128"/>
    <w:pPr>
      <w:numPr>
        <w:ilvl w:val="5"/>
        <w:numId w:val="1"/>
      </w:numPr>
      <w:spacing w:before="60" w:after="60"/>
      <w:outlineLvl w:val="5"/>
    </w:pPr>
    <w:rPr>
      <w:b/>
      <w:bCs/>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1128"/>
    <w:rPr>
      <w:rFonts w:ascii="Cambria" w:hAnsi="Cambria" w:cs="Mangal"/>
      <w:b/>
      <w:bCs/>
      <w:kern w:val="2"/>
      <w:sz w:val="29"/>
      <w:szCs w:val="29"/>
      <w:lang w:eastAsia="zh-CN" w:bidi="hi-IN"/>
    </w:rPr>
  </w:style>
  <w:style w:type="character" w:customStyle="1" w:styleId="Heading2Char">
    <w:name w:val="Heading 2 Char"/>
    <w:basedOn w:val="DefaultParagraphFont"/>
    <w:link w:val="Heading2"/>
    <w:uiPriority w:val="99"/>
    <w:semiHidden/>
    <w:locked/>
    <w:rsid w:val="00C41128"/>
    <w:rPr>
      <w:rFonts w:ascii="Cambria" w:hAnsi="Cambria" w:cs="Mangal"/>
      <w:b/>
      <w:bCs/>
      <w:i/>
      <w:iCs/>
      <w:kern w:val="2"/>
      <w:sz w:val="25"/>
      <w:szCs w:val="25"/>
      <w:lang w:eastAsia="zh-CN" w:bidi="hi-IN"/>
    </w:rPr>
  </w:style>
  <w:style w:type="character" w:customStyle="1" w:styleId="Heading3Char">
    <w:name w:val="Heading 3 Char"/>
    <w:basedOn w:val="DefaultParagraphFont"/>
    <w:link w:val="Heading3"/>
    <w:uiPriority w:val="99"/>
    <w:semiHidden/>
    <w:locked/>
    <w:rsid w:val="00C41128"/>
    <w:rPr>
      <w:rFonts w:ascii="Cambria" w:hAnsi="Cambria" w:cs="Mangal"/>
      <w:b/>
      <w:bCs/>
      <w:kern w:val="2"/>
      <w:sz w:val="23"/>
      <w:szCs w:val="23"/>
      <w:lang w:eastAsia="zh-CN" w:bidi="hi-IN"/>
    </w:rPr>
  </w:style>
  <w:style w:type="character" w:customStyle="1" w:styleId="Heading4Char">
    <w:name w:val="Heading 4 Char"/>
    <w:basedOn w:val="DefaultParagraphFont"/>
    <w:link w:val="Heading4"/>
    <w:uiPriority w:val="99"/>
    <w:semiHidden/>
    <w:locked/>
    <w:rsid w:val="00C41128"/>
    <w:rPr>
      <w:rFonts w:ascii="Calibri" w:hAnsi="Calibri" w:cs="Mangal"/>
      <w:b/>
      <w:bCs/>
      <w:kern w:val="2"/>
      <w:sz w:val="25"/>
      <w:szCs w:val="25"/>
      <w:lang w:eastAsia="zh-CN" w:bidi="hi-IN"/>
    </w:rPr>
  </w:style>
  <w:style w:type="character" w:customStyle="1" w:styleId="Heading5Char">
    <w:name w:val="Heading 5 Char"/>
    <w:basedOn w:val="DefaultParagraphFont"/>
    <w:link w:val="Heading5"/>
    <w:uiPriority w:val="99"/>
    <w:semiHidden/>
    <w:locked/>
    <w:rsid w:val="00C41128"/>
    <w:rPr>
      <w:rFonts w:ascii="Calibri" w:hAnsi="Calibri" w:cs="Mangal"/>
      <w:b/>
      <w:bCs/>
      <w:i/>
      <w:iCs/>
      <w:kern w:val="2"/>
      <w:sz w:val="23"/>
      <w:szCs w:val="23"/>
      <w:lang w:eastAsia="zh-CN" w:bidi="hi-IN"/>
    </w:rPr>
  </w:style>
  <w:style w:type="character" w:customStyle="1" w:styleId="Heading6Char">
    <w:name w:val="Heading 6 Char"/>
    <w:basedOn w:val="DefaultParagraphFont"/>
    <w:link w:val="Heading6"/>
    <w:uiPriority w:val="99"/>
    <w:semiHidden/>
    <w:locked/>
    <w:rsid w:val="00C41128"/>
    <w:rPr>
      <w:rFonts w:ascii="Calibri" w:hAnsi="Calibri" w:cs="Mangal"/>
      <w:b/>
      <w:bCs/>
      <w:kern w:val="2"/>
      <w:sz w:val="20"/>
      <w:szCs w:val="20"/>
      <w:lang w:eastAsia="zh-CN" w:bidi="hi-IN"/>
    </w:rPr>
  </w:style>
  <w:style w:type="character" w:customStyle="1" w:styleId="Internet-hivatkozs">
    <w:name w:val="Internet-hivatkozás"/>
    <w:basedOn w:val="DefaultParagraphFont"/>
    <w:uiPriority w:val="99"/>
    <w:rsid w:val="00C41128"/>
    <w:rPr>
      <w:rFonts w:cs="Times New Roman"/>
      <w:color w:val="000080"/>
      <w:u w:val="single"/>
    </w:rPr>
  </w:style>
  <w:style w:type="character" w:customStyle="1" w:styleId="Megltogatottinternet-hivatkozs">
    <w:name w:val="Meglátogatott internet-hivatkozás"/>
    <w:basedOn w:val="DefaultParagraphFont"/>
    <w:uiPriority w:val="99"/>
    <w:rsid w:val="00C41128"/>
    <w:rPr>
      <w:rFonts w:cs="Times New Roman"/>
      <w:color w:val="800000"/>
      <w:u w:val="single"/>
    </w:rPr>
  </w:style>
  <w:style w:type="character" w:customStyle="1" w:styleId="Szmozsjelek">
    <w:name w:val="Számozásjelek"/>
    <w:uiPriority w:val="99"/>
    <w:rsid w:val="00C41128"/>
  </w:style>
  <w:style w:type="character" w:customStyle="1" w:styleId="Bullets">
    <w:name w:val="Bullets"/>
    <w:uiPriority w:val="99"/>
    <w:rsid w:val="00C41128"/>
    <w:rPr>
      <w:rFonts w:ascii="OpenSymbol" w:hAnsi="OpenSymbol"/>
    </w:rPr>
  </w:style>
  <w:style w:type="character" w:customStyle="1" w:styleId="BodyTextChar">
    <w:name w:val="Body Text Char"/>
    <w:uiPriority w:val="99"/>
    <w:semiHidden/>
    <w:locked/>
    <w:rsid w:val="00C41128"/>
    <w:rPr>
      <w:rFonts w:ascii="Times New Roman" w:hAnsi="Times New Roman"/>
      <w:kern w:val="2"/>
      <w:sz w:val="21"/>
      <w:lang w:eastAsia="zh-CN"/>
    </w:rPr>
  </w:style>
  <w:style w:type="character" w:customStyle="1" w:styleId="FooterChar">
    <w:name w:val="Footer Char"/>
    <w:uiPriority w:val="99"/>
    <w:semiHidden/>
    <w:locked/>
    <w:rsid w:val="00C41128"/>
    <w:rPr>
      <w:rFonts w:ascii="Times New Roman" w:hAnsi="Times New Roman"/>
      <w:kern w:val="2"/>
      <w:sz w:val="21"/>
      <w:lang w:eastAsia="zh-CN"/>
    </w:rPr>
  </w:style>
  <w:style w:type="paragraph" w:customStyle="1" w:styleId="Cmsor">
    <w:name w:val="Címsor"/>
    <w:basedOn w:val="Normal"/>
    <w:next w:val="BodyText"/>
    <w:uiPriority w:val="99"/>
    <w:rsid w:val="00C41128"/>
    <w:pPr>
      <w:keepNext/>
      <w:spacing w:before="240" w:after="120"/>
    </w:pPr>
    <w:rPr>
      <w:rFonts w:ascii="Liberation Sans" w:hAnsi="Liberation Sans"/>
      <w:sz w:val="28"/>
      <w:szCs w:val="28"/>
    </w:rPr>
  </w:style>
  <w:style w:type="paragraph" w:styleId="BodyText">
    <w:name w:val="Body Text"/>
    <w:basedOn w:val="Normal"/>
    <w:link w:val="BodyTextChar1"/>
    <w:uiPriority w:val="99"/>
    <w:rsid w:val="00C41128"/>
    <w:pPr>
      <w:spacing w:after="140" w:line="288" w:lineRule="auto"/>
    </w:pPr>
    <w:rPr>
      <w:rFonts w:cs="Mangal"/>
      <w:sz w:val="21"/>
      <w:szCs w:val="21"/>
    </w:rPr>
  </w:style>
  <w:style w:type="character" w:customStyle="1" w:styleId="BodyTextChar1">
    <w:name w:val="Body Text Char1"/>
    <w:basedOn w:val="DefaultParagraphFont"/>
    <w:link w:val="BodyText"/>
    <w:uiPriority w:val="99"/>
    <w:semiHidden/>
    <w:locked/>
    <w:rsid w:val="006610F0"/>
    <w:rPr>
      <w:rFonts w:ascii="Times New Roman" w:hAnsi="Times New Roman" w:cs="Mangal"/>
      <w:kern w:val="2"/>
      <w:sz w:val="21"/>
      <w:szCs w:val="21"/>
      <w:lang w:eastAsia="zh-CN" w:bidi="hi-IN"/>
    </w:rPr>
  </w:style>
  <w:style w:type="paragraph" w:styleId="List">
    <w:name w:val="List"/>
    <w:basedOn w:val="BodyText"/>
    <w:uiPriority w:val="99"/>
    <w:rsid w:val="00C41128"/>
  </w:style>
  <w:style w:type="paragraph" w:styleId="Caption">
    <w:name w:val="caption"/>
    <w:basedOn w:val="Normal"/>
    <w:uiPriority w:val="99"/>
    <w:qFormat/>
    <w:rsid w:val="00C41128"/>
    <w:pPr>
      <w:suppressLineNumbers/>
      <w:spacing w:before="120" w:after="120"/>
    </w:pPr>
    <w:rPr>
      <w:i/>
      <w:iCs/>
    </w:rPr>
  </w:style>
  <w:style w:type="paragraph" w:customStyle="1" w:styleId="Trgymutat">
    <w:name w:val="Tárgymutató"/>
    <w:basedOn w:val="Normal"/>
    <w:uiPriority w:val="99"/>
    <w:rsid w:val="00C41128"/>
    <w:pPr>
      <w:suppressLineNumbers/>
    </w:pPr>
  </w:style>
  <w:style w:type="paragraph" w:customStyle="1" w:styleId="lfejsllb">
    <w:name w:val="Élőfej és élőláb"/>
    <w:basedOn w:val="Normal"/>
    <w:uiPriority w:val="99"/>
    <w:rsid w:val="00C41128"/>
    <w:pPr>
      <w:suppressLineNumbers/>
      <w:tabs>
        <w:tab w:val="center" w:pos="4986"/>
        <w:tab w:val="right" w:pos="9972"/>
      </w:tabs>
    </w:pPr>
  </w:style>
  <w:style w:type="paragraph" w:styleId="Footer">
    <w:name w:val="footer"/>
    <w:basedOn w:val="Normal"/>
    <w:link w:val="FooterChar1"/>
    <w:uiPriority w:val="99"/>
    <w:rsid w:val="00C41128"/>
    <w:pPr>
      <w:suppressLineNumbers/>
      <w:tabs>
        <w:tab w:val="center" w:pos="4819"/>
        <w:tab w:val="right" w:pos="9638"/>
      </w:tabs>
    </w:pPr>
    <w:rPr>
      <w:rFonts w:cs="Mangal"/>
      <w:sz w:val="21"/>
      <w:szCs w:val="21"/>
    </w:rPr>
  </w:style>
  <w:style w:type="character" w:customStyle="1" w:styleId="FooterChar1">
    <w:name w:val="Footer Char1"/>
    <w:basedOn w:val="DefaultParagraphFont"/>
    <w:link w:val="Footer"/>
    <w:uiPriority w:val="99"/>
    <w:semiHidden/>
    <w:locked/>
    <w:rsid w:val="006610F0"/>
    <w:rPr>
      <w:rFonts w:ascii="Times New Roman" w:hAnsi="Times New Roman" w:cs="Mangal"/>
      <w:kern w:val="2"/>
      <w:sz w:val="21"/>
      <w:szCs w:val="21"/>
      <w:lang w:eastAsia="zh-CN" w:bidi="hi-IN"/>
    </w:rPr>
  </w:style>
  <w:style w:type="paragraph" w:customStyle="1" w:styleId="Tblzattartalom">
    <w:name w:val="Táblázattartalom"/>
    <w:basedOn w:val="Normal"/>
    <w:uiPriority w:val="99"/>
    <w:rsid w:val="00C41128"/>
    <w:pPr>
      <w:suppressLineNumbers/>
    </w:pPr>
  </w:style>
  <w:style w:type="paragraph" w:customStyle="1" w:styleId="Tblzatfejlc">
    <w:name w:val="Táblázatfejléc"/>
    <w:basedOn w:val="Tblzattartalom"/>
    <w:uiPriority w:val="99"/>
    <w:rsid w:val="00C41128"/>
    <w:pPr>
      <w:jc w:val="center"/>
    </w:pPr>
    <w:rPr>
      <w:b/>
      <w:bCs/>
    </w:rPr>
  </w:style>
  <w:style w:type="paragraph" w:customStyle="1" w:styleId="Vzszintesvonal">
    <w:name w:val="Vízszintes vonal"/>
    <w:basedOn w:val="Normal"/>
    <w:next w:val="BodyText"/>
    <w:uiPriority w:val="99"/>
    <w:rsid w:val="00C41128"/>
    <w:pPr>
      <w:suppressLineNumbers/>
      <w:pBdr>
        <w:bottom w:val="double" w:sz="2" w:space="0" w:color="808080"/>
      </w:pBdr>
      <w:spacing w:after="283"/>
    </w:pPr>
    <w:rPr>
      <w:sz w:val="12"/>
      <w:szCs w:val="1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169</TotalTime>
  <Pages>5</Pages>
  <Words>1276</Words>
  <Characters>8809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Nyúl Község Önkormányzata Képviselő-testületének 3/2022</dc:title>
  <dc:subject/>
  <dc:creator>Attila Régert</dc:creator>
  <cp:keywords/>
  <dc:description/>
  <cp:lastModifiedBy>anett</cp:lastModifiedBy>
  <cp:revision>13</cp:revision>
  <dcterms:created xsi:type="dcterms:W3CDTF">2024-03-04T09:49:00Z</dcterms:created>
  <dcterms:modified xsi:type="dcterms:W3CDTF">2024-03-14T12:21:00Z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SingleXMLDocument_count">
    <vt:i4>0</vt:i4>
  </property>
</Properties>
</file>